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9CB098F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8076C45" w14:textId="77777777" w:rsidR="005B5197" w:rsidRDefault="005B5197" w:rsidP="00940F19">
            <w:pPr>
              <w:rPr>
                <w:sz w:val="16"/>
                <w:szCs w:val="16"/>
              </w:rPr>
            </w:pPr>
          </w:p>
          <w:p w14:paraId="2DC34018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Vergabestelle der Gemeinden</w:t>
            </w:r>
          </w:p>
          <w:p w14:paraId="1406B7E4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Zeuthen, Eichwalde und Schulzendorf</w:t>
            </w:r>
          </w:p>
          <w:p w14:paraId="2A6A5F22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Schillerstraße 58</w:t>
            </w:r>
          </w:p>
          <w:p w14:paraId="6CB6A4E1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15738 Zeuthen </w:t>
            </w:r>
          </w:p>
          <w:p w14:paraId="4D09CD89" w14:textId="59675863" w:rsidR="005B5197" w:rsidRPr="006E2374" w:rsidRDefault="005B5197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289765F3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  <w:r w:rsidR="005B5197">
              <w:rPr>
                <w:bCs/>
                <w:iCs/>
              </w:rPr>
              <w:t xml:space="preserve"> </w:t>
            </w:r>
            <w:r w:rsidR="005B5197" w:rsidRPr="005B5197">
              <w:rPr>
                <w:bCs/>
                <w:iCs/>
              </w:rPr>
              <w:t xml:space="preserve">Rahmenvereinbarung - </w:t>
            </w:r>
            <w:r w:rsidR="005E2A24" w:rsidRPr="005E2A24">
              <w:rPr>
                <w:bCs/>
                <w:iCs/>
              </w:rPr>
              <w:t>Rahmenvereinbarung - Gehweginstandsetzung im öffentlichen Straßenland der Gemeinde Zeuthen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3C54C549" w:rsidR="000D2F1B" w:rsidRPr="008F6547" w:rsidRDefault="005B5197" w:rsidP="00940F19">
            <w:r>
              <w:t>Z-IO-0</w:t>
            </w:r>
            <w:r w:rsidR="005E2A24">
              <w:t>7</w:t>
            </w:r>
            <w:r>
              <w:t>26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1C374B1B" w:rsidR="000D2F1B" w:rsidRPr="008F6547" w:rsidRDefault="005E2A24" w:rsidP="00940F19">
            <w:r w:rsidRPr="005E2A24">
              <w:t>Rahmenvereinbarung - Gehweginstandsetzung im öffentlichen Straßenland der Gemeinde Zeuthen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 xml:space="preserve">, </w:t>
            </w:r>
            <w:proofErr w:type="gramStart"/>
            <w:r>
              <w:rPr>
                <w:b/>
                <w:bCs/>
              </w:rPr>
              <w:t>die Vertragsbestandteil</w:t>
            </w:r>
            <w:proofErr w:type="gramEnd"/>
            <w:r>
              <w:rPr>
                <w:b/>
                <w:bCs/>
              </w:rPr>
              <w:t xml:space="preserve">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5E2A24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0D7F580E" w:rsidR="000C28C8" w:rsidRPr="00D425A1" w:rsidRDefault="00705A94" w:rsidP="00EA463D">
            <w:pPr>
              <w:jc w:val="left"/>
            </w:pPr>
            <w:r>
              <w:t>236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491DC8D3" w:rsidR="000C28C8" w:rsidRPr="00597968" w:rsidRDefault="00705A94" w:rsidP="00EA463D">
            <w:pPr>
              <w:jc w:val="left"/>
            </w:pPr>
            <w:r>
              <w:t>Verpflichtungserklärung anderer Unternehmen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5E2A24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BCA163E" w:rsidR="00126ACC" w:rsidRPr="00D425A1" w:rsidRDefault="000B6B2D" w:rsidP="00F44312">
            <w:pPr>
              <w:jc w:val="left"/>
            </w:pPr>
            <w:r>
              <w:t>Eigenerklärung zur technischen und beruflichen Leistungsfähigkeit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35A89008" w:rsidR="00126ACC" w:rsidRPr="00D425A1" w:rsidRDefault="00705A94" w:rsidP="00F44312">
            <w:pPr>
              <w:jc w:val="left"/>
            </w:pPr>
            <w:r>
              <w:t>212</w:t>
            </w:r>
          </w:p>
        </w:tc>
        <w:tc>
          <w:tcPr>
            <w:tcW w:w="7796" w:type="dxa"/>
            <w:gridSpan w:val="6"/>
            <w:vAlign w:val="center"/>
          </w:tcPr>
          <w:p w14:paraId="6DF582F3" w14:textId="65BBF757" w:rsidR="00126ACC" w:rsidRPr="00597968" w:rsidRDefault="00705A94" w:rsidP="00F44312">
            <w:pPr>
              <w:jc w:val="left"/>
            </w:pPr>
            <w:r>
              <w:t xml:space="preserve">Teilnahmebedingungen </w:t>
            </w: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11F153CF" w:rsidR="00126ACC" w:rsidRPr="00D425A1" w:rsidRDefault="00705A94" w:rsidP="00F44312">
            <w:pPr>
              <w:jc w:val="left"/>
            </w:pPr>
            <w:r>
              <w:t>241</w:t>
            </w:r>
          </w:p>
        </w:tc>
        <w:tc>
          <w:tcPr>
            <w:tcW w:w="7796" w:type="dxa"/>
            <w:gridSpan w:val="6"/>
            <w:vAlign w:val="center"/>
          </w:tcPr>
          <w:p w14:paraId="65545665" w14:textId="642F5032" w:rsidR="00126ACC" w:rsidRPr="00597968" w:rsidRDefault="00705A94" w:rsidP="00F44312">
            <w:pPr>
              <w:jc w:val="left"/>
            </w:pPr>
            <w:r>
              <w:t>Abfall</w:t>
            </w: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5AD67DD4" w:rsidR="00126ACC" w:rsidRPr="00D425A1" w:rsidRDefault="00705A94" w:rsidP="00F44312">
            <w:pPr>
              <w:jc w:val="left"/>
            </w:pPr>
            <w:r>
              <w:t>244</w:t>
            </w:r>
          </w:p>
        </w:tc>
        <w:tc>
          <w:tcPr>
            <w:tcW w:w="7796" w:type="dxa"/>
            <w:gridSpan w:val="6"/>
            <w:vAlign w:val="center"/>
          </w:tcPr>
          <w:p w14:paraId="1A1A781A" w14:textId="03D5F213" w:rsidR="00126ACC" w:rsidRPr="00597968" w:rsidRDefault="00705A94" w:rsidP="00F44312">
            <w:pPr>
              <w:jc w:val="left"/>
            </w:pPr>
            <w:r>
              <w:t xml:space="preserve">Datenverarbeitung 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64FEC839" w:rsidR="00126ACC" w:rsidRPr="00D425A1" w:rsidRDefault="00705A94" w:rsidP="00F44312">
            <w:pPr>
              <w:jc w:val="left"/>
            </w:pPr>
            <w:r>
              <w:t>5.2</w:t>
            </w:r>
          </w:p>
        </w:tc>
        <w:tc>
          <w:tcPr>
            <w:tcW w:w="7796" w:type="dxa"/>
            <w:gridSpan w:val="6"/>
            <w:vAlign w:val="center"/>
          </w:tcPr>
          <w:p w14:paraId="4769B751" w14:textId="13EA3656" w:rsidR="00126ACC" w:rsidRPr="00597968" w:rsidRDefault="00705A94" w:rsidP="00F44312">
            <w:pPr>
              <w:jc w:val="left"/>
            </w:pPr>
            <w:r>
              <w:t>Vertragsbedingungen Lohngleit- und Preisanpassungsklausel</w:t>
            </w: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5A6F02B3" w:rsidR="00126ACC" w:rsidRPr="00D425A1" w:rsidRDefault="00705A94" w:rsidP="00F44312">
            <w:pPr>
              <w:jc w:val="left"/>
            </w:pPr>
            <w:r>
              <w:t>5.3</w:t>
            </w:r>
          </w:p>
        </w:tc>
        <w:tc>
          <w:tcPr>
            <w:tcW w:w="7796" w:type="dxa"/>
            <w:gridSpan w:val="6"/>
            <w:vAlign w:val="center"/>
          </w:tcPr>
          <w:p w14:paraId="50BC3AC9" w14:textId="0040D751" w:rsidR="00126ACC" w:rsidRPr="00597968" w:rsidRDefault="00705A94" w:rsidP="00F44312">
            <w:pPr>
              <w:jc w:val="left"/>
            </w:pPr>
            <w:r>
              <w:t>Vereinbarung Mindestanforderungen BbgVergG</w:t>
            </w: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32550198" w:rsidR="00126ACC" w:rsidRPr="00D425A1" w:rsidRDefault="00705A94" w:rsidP="00F44312">
            <w:pPr>
              <w:jc w:val="left"/>
            </w:pPr>
            <w:r>
              <w:t>5.4</w:t>
            </w:r>
          </w:p>
        </w:tc>
        <w:tc>
          <w:tcPr>
            <w:tcW w:w="7796" w:type="dxa"/>
            <w:gridSpan w:val="6"/>
            <w:vAlign w:val="center"/>
          </w:tcPr>
          <w:p w14:paraId="6D64203E" w14:textId="341B671A" w:rsidR="00126ACC" w:rsidRPr="00597968" w:rsidRDefault="00705A94" w:rsidP="00F44312">
            <w:pPr>
              <w:jc w:val="left"/>
            </w:pPr>
            <w:r>
              <w:t xml:space="preserve">Vereinbarung Mindestanforderungen NU/Verleiher </w:t>
            </w:r>
            <w:proofErr w:type="spellStart"/>
            <w:r>
              <w:t>BbgVerG</w:t>
            </w:r>
            <w:proofErr w:type="spellEnd"/>
          </w:p>
        </w:tc>
      </w:tr>
      <w:tr w:rsidR="00705A94" w:rsidRPr="001C60F2" w14:paraId="6309547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42E2F11" w14:textId="4C83C3AF" w:rsidR="00705A94" w:rsidRPr="005C27BD" w:rsidRDefault="00705A94" w:rsidP="00126ACC"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AD0A7EC" w14:textId="2BF276A4" w:rsidR="00705A94" w:rsidRDefault="00705A94" w:rsidP="00F44312">
            <w:pPr>
              <w:jc w:val="left"/>
            </w:pPr>
            <w:r>
              <w:t xml:space="preserve">3.2 </w:t>
            </w:r>
          </w:p>
        </w:tc>
        <w:tc>
          <w:tcPr>
            <w:tcW w:w="7796" w:type="dxa"/>
            <w:gridSpan w:val="6"/>
            <w:vAlign w:val="center"/>
          </w:tcPr>
          <w:p w14:paraId="21C6CF3E" w14:textId="627C9B3E" w:rsidR="00705A94" w:rsidRPr="00597968" w:rsidRDefault="00705A94" w:rsidP="00F44312">
            <w:pPr>
              <w:jc w:val="left"/>
            </w:pPr>
            <w:r w:rsidRPr="00705A94">
              <w:t>Information nach EU-Datenschutz-Grundverordnung</w:t>
            </w:r>
          </w:p>
        </w:tc>
      </w:tr>
      <w:tr w:rsidR="005B5197" w:rsidRPr="001C60F2" w14:paraId="61DD3D6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D72754E" w14:textId="77777777" w:rsidR="005B5197" w:rsidRPr="005C27BD" w:rsidRDefault="005B5197" w:rsidP="00126ACC"/>
        </w:tc>
        <w:tc>
          <w:tcPr>
            <w:tcW w:w="1417" w:type="dxa"/>
            <w:gridSpan w:val="5"/>
            <w:noWrap/>
            <w:vAlign w:val="center"/>
          </w:tcPr>
          <w:p w14:paraId="2B0B30A4" w14:textId="77777777" w:rsidR="005B5197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755CE6E" w14:textId="77777777" w:rsidR="005B5197" w:rsidRPr="00705A94" w:rsidRDefault="005B5197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5E2A24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2B30A4EA" w:rsidR="00126ACC" w:rsidRPr="00D425A1" w:rsidRDefault="000B6B2D" w:rsidP="00F44312">
            <w:pPr>
              <w:jc w:val="left"/>
            </w:pPr>
            <w:r>
              <w:t xml:space="preserve">223 </w:t>
            </w:r>
          </w:p>
        </w:tc>
        <w:tc>
          <w:tcPr>
            <w:tcW w:w="7796" w:type="dxa"/>
            <w:gridSpan w:val="6"/>
            <w:vAlign w:val="center"/>
          </w:tcPr>
          <w:p w14:paraId="2F67992C" w14:textId="12509E11" w:rsidR="00126ACC" w:rsidRPr="00597968" w:rsidRDefault="000B6B2D" w:rsidP="00F44312">
            <w:pPr>
              <w:jc w:val="left"/>
            </w:pPr>
            <w:r>
              <w:t>Aufgliederung der Einheitspreise</w:t>
            </w:r>
          </w:p>
        </w:tc>
      </w:tr>
      <w:tr w:rsidR="005B5197" w:rsidRPr="001C60F2" w14:paraId="1DE4000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1A43AD8" w14:textId="77777777" w:rsidR="005B5197" w:rsidRPr="005C27BD" w:rsidRDefault="005B5197" w:rsidP="00126ACC"/>
        </w:tc>
        <w:tc>
          <w:tcPr>
            <w:tcW w:w="1417" w:type="dxa"/>
            <w:gridSpan w:val="5"/>
            <w:noWrap/>
            <w:vAlign w:val="center"/>
          </w:tcPr>
          <w:p w14:paraId="1472237F" w14:textId="77777777" w:rsidR="005B5197" w:rsidRPr="00D425A1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9C88D5C" w14:textId="77777777" w:rsidR="005B5197" w:rsidRPr="00597968" w:rsidRDefault="005B5197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5E2A24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5E2A24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5E2A24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5E2A24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3E5F9D9C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</w:p>
          <w:p w14:paraId="00725CD2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58AEDF3C" w14:textId="532EE049" w:rsidR="00FC1D18" w:rsidRDefault="00A57845" w:rsidP="00705A94">
            <w:pPr>
              <w:pStyle w:val="Listenabsatz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oder</w:t>
            </w:r>
          </w:p>
          <w:p w14:paraId="485F3586" w14:textId="77777777" w:rsidR="005E2A24" w:rsidRPr="006D4883" w:rsidRDefault="005E2A24" w:rsidP="00705A94">
            <w:pPr>
              <w:pStyle w:val="Listenabsatz"/>
              <w:jc w:val="left"/>
              <w:rPr>
                <w:b/>
                <w:bCs/>
              </w:rPr>
            </w:pPr>
          </w:p>
          <w:p w14:paraId="47B6E4C0" w14:textId="752E41C9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0A9EB8B4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  <w:bookmarkStart w:id="2" w:name="_GoBack"/>
            <w:bookmarkEnd w:id="2"/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B6B2D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B5197"/>
    <w:rsid w:val="005C149E"/>
    <w:rsid w:val="005C16A9"/>
    <w:rsid w:val="005C27BD"/>
    <w:rsid w:val="005C301C"/>
    <w:rsid w:val="005C41DA"/>
    <w:rsid w:val="005C638C"/>
    <w:rsid w:val="005D2752"/>
    <w:rsid w:val="005E2116"/>
    <w:rsid w:val="005E2A24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5A94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92ED76F"/>
  <w15:docId w15:val="{4A675C41-6DDD-4F9B-823E-1B4826A6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D3D55-EC7F-43C6-AF11-5BA70722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801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Schrader, Linda-Christin</cp:lastModifiedBy>
  <cp:revision>5</cp:revision>
  <cp:lastPrinted>2019-04-10T06:42:00Z</cp:lastPrinted>
  <dcterms:created xsi:type="dcterms:W3CDTF">2019-04-30T08:20:00Z</dcterms:created>
  <dcterms:modified xsi:type="dcterms:W3CDTF">2026-05-07T12:35:00Z</dcterms:modified>
</cp:coreProperties>
</file>